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1A1569D" w14:textId="02D84E1C" w:rsidR="00CD0B28" w:rsidRDefault="001F4219" w:rsidP="001F4219">
      <w:pPr>
        <w:pStyle w:val="Heading1"/>
        <w:rPr>
          <w:rFonts w:eastAsia="Times New Roman"/>
          <w:lang w:val="en-AU" w:eastAsia="en-GB"/>
        </w:rPr>
      </w:pPr>
      <w:r>
        <w:rPr>
          <w:rFonts w:eastAsia="Times New Roman"/>
          <w:lang w:val="en-AU" w:eastAsia="en-GB"/>
        </w:rPr>
        <w:t>Director Skills Matrix Questionnaire</w:t>
      </w:r>
      <w:r>
        <w:rPr>
          <w:rFonts w:eastAsia="Times New Roman"/>
          <w:lang w:val="en-AU" w:eastAsia="en-GB"/>
        </w:rPr>
        <w:tab/>
      </w:r>
    </w:p>
    <w:p w14:paraId="3F39405E" w14:textId="126738D6" w:rsidR="001F4219" w:rsidRDefault="001F4219" w:rsidP="001F4219">
      <w:pPr>
        <w:rPr>
          <w:lang w:val="en-AU" w:eastAsia="en-GB"/>
        </w:rPr>
      </w:pPr>
    </w:p>
    <w:tbl>
      <w:tblPr>
        <w:tblStyle w:val="TableGrid"/>
        <w:tblW w:w="5000" w:type="pct"/>
        <w:tblLayout w:type="fixed"/>
        <w:tblLook w:val="04A0" w:firstRow="1" w:lastRow="0" w:firstColumn="1" w:lastColumn="0" w:noHBand="0" w:noVBand="1"/>
      </w:tblPr>
      <w:tblGrid>
        <w:gridCol w:w="2096"/>
        <w:gridCol w:w="2849"/>
        <w:gridCol w:w="1246"/>
        <w:gridCol w:w="4508"/>
      </w:tblGrid>
      <w:tr w:rsidR="001F4219" w:rsidRPr="00AB721D" w14:paraId="03AAC6BD" w14:textId="77777777" w:rsidTr="002D469A">
        <w:tc>
          <w:tcPr>
            <w:tcW w:w="1668" w:type="dxa"/>
          </w:tcPr>
          <w:p w14:paraId="438ABD44" w14:textId="77777777" w:rsidR="001F4219" w:rsidRPr="00AB721D" w:rsidRDefault="001F4219" w:rsidP="002D469A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="Calibri"/>
                <w:b/>
                <w:sz w:val="20"/>
                <w:szCs w:val="20"/>
              </w:rPr>
            </w:pPr>
            <w:r w:rsidRPr="00AB721D">
              <w:rPr>
                <w:rFonts w:asciiTheme="majorHAnsi" w:hAnsiTheme="majorHAnsi" w:cs="Calibri"/>
                <w:b/>
                <w:sz w:val="20"/>
                <w:szCs w:val="20"/>
              </w:rPr>
              <w:t>Skill Area</w:t>
            </w:r>
          </w:p>
        </w:tc>
        <w:tc>
          <w:tcPr>
            <w:tcW w:w="2268" w:type="dxa"/>
          </w:tcPr>
          <w:p w14:paraId="3C8BAD19" w14:textId="77777777" w:rsidR="001F4219" w:rsidRPr="00AB721D" w:rsidRDefault="001F4219" w:rsidP="002D469A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="Calibri"/>
                <w:b/>
                <w:sz w:val="20"/>
                <w:szCs w:val="20"/>
              </w:rPr>
            </w:pPr>
            <w:r w:rsidRPr="00AB721D">
              <w:rPr>
                <w:rFonts w:asciiTheme="majorHAnsi" w:hAnsiTheme="majorHAnsi" w:cs="Calibri"/>
                <w:b/>
                <w:sz w:val="20"/>
                <w:szCs w:val="20"/>
              </w:rPr>
              <w:t>Description</w:t>
            </w:r>
          </w:p>
        </w:tc>
        <w:tc>
          <w:tcPr>
            <w:tcW w:w="992" w:type="dxa"/>
          </w:tcPr>
          <w:p w14:paraId="557C784A" w14:textId="77777777" w:rsidR="001F4219" w:rsidRPr="00AB721D" w:rsidRDefault="001F4219" w:rsidP="002D46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ajorHAnsi" w:hAnsiTheme="majorHAnsi" w:cs="Calibri"/>
                <w:b/>
                <w:sz w:val="20"/>
                <w:szCs w:val="20"/>
              </w:rPr>
            </w:pPr>
            <w:r w:rsidRPr="00AB721D">
              <w:rPr>
                <w:rFonts w:asciiTheme="majorHAnsi" w:hAnsiTheme="majorHAnsi" w:cs="Calibri"/>
                <w:b/>
                <w:sz w:val="20"/>
                <w:szCs w:val="20"/>
              </w:rPr>
              <w:t xml:space="preserve">Director </w:t>
            </w:r>
            <w:r>
              <w:rPr>
                <w:rFonts w:asciiTheme="majorHAnsi" w:hAnsiTheme="majorHAnsi" w:cs="Calibri"/>
                <w:b/>
                <w:sz w:val="20"/>
                <w:szCs w:val="20"/>
              </w:rPr>
              <w:t>Skill</w:t>
            </w:r>
          </w:p>
          <w:p w14:paraId="231F916A" w14:textId="77777777" w:rsidR="001F4219" w:rsidRPr="001A2F70" w:rsidRDefault="001F4219" w:rsidP="002D46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ajorHAnsi" w:hAnsiTheme="majorHAnsi" w:cs="Calibri"/>
                <w:i/>
                <w:sz w:val="20"/>
                <w:szCs w:val="20"/>
              </w:rPr>
            </w:pPr>
            <w:r w:rsidRPr="001A2F70">
              <w:rPr>
                <w:rFonts w:asciiTheme="majorHAnsi" w:hAnsiTheme="majorHAnsi" w:cs="Calibri"/>
                <w:i/>
                <w:sz w:val="20"/>
                <w:szCs w:val="20"/>
              </w:rPr>
              <w:t>Yes/No</w:t>
            </w:r>
          </w:p>
        </w:tc>
        <w:tc>
          <w:tcPr>
            <w:tcW w:w="3588" w:type="dxa"/>
          </w:tcPr>
          <w:p w14:paraId="0D1A63E1" w14:textId="77777777" w:rsidR="001F4219" w:rsidRDefault="001F4219" w:rsidP="002D469A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="Calibri"/>
                <w:b/>
                <w:sz w:val="20"/>
                <w:szCs w:val="20"/>
              </w:rPr>
            </w:pPr>
            <w:r w:rsidRPr="00AB721D">
              <w:rPr>
                <w:rFonts w:asciiTheme="majorHAnsi" w:hAnsiTheme="majorHAnsi" w:cs="Calibri"/>
                <w:b/>
                <w:sz w:val="20"/>
                <w:szCs w:val="20"/>
              </w:rPr>
              <w:t>Comments</w:t>
            </w:r>
          </w:p>
          <w:p w14:paraId="48767672" w14:textId="77777777" w:rsidR="001F4219" w:rsidRPr="001A2F70" w:rsidRDefault="001F4219" w:rsidP="002D469A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="Calibri"/>
                <w:i/>
                <w:sz w:val="20"/>
                <w:szCs w:val="20"/>
              </w:rPr>
            </w:pPr>
            <w:r>
              <w:rPr>
                <w:rFonts w:asciiTheme="majorHAnsi" w:hAnsiTheme="majorHAnsi" w:cs="Calibri"/>
                <w:i/>
                <w:sz w:val="20"/>
                <w:szCs w:val="20"/>
              </w:rPr>
              <w:t>Describe qualifications,</w:t>
            </w:r>
            <w:r w:rsidRPr="001A2F70">
              <w:rPr>
                <w:rFonts w:asciiTheme="majorHAnsi" w:hAnsiTheme="majorHAnsi" w:cs="Calibri"/>
                <w:i/>
                <w:sz w:val="20"/>
                <w:szCs w:val="20"/>
              </w:rPr>
              <w:t xml:space="preserve"> provide evidence of skill application and any professional development undertaken</w:t>
            </w:r>
            <w:r>
              <w:rPr>
                <w:rFonts w:asciiTheme="majorHAnsi" w:hAnsiTheme="majorHAnsi" w:cs="Calibri"/>
                <w:i/>
                <w:sz w:val="20"/>
                <w:szCs w:val="20"/>
              </w:rPr>
              <w:t xml:space="preserve"> (or proposed professional development that would benefit the Board in this area that you are interested in undertaking</w:t>
            </w:r>
            <w:r w:rsidRPr="001A2F70">
              <w:rPr>
                <w:rFonts w:asciiTheme="majorHAnsi" w:hAnsiTheme="majorHAnsi" w:cs="Calibri"/>
                <w:i/>
                <w:sz w:val="20"/>
                <w:szCs w:val="20"/>
              </w:rPr>
              <w:t>)</w:t>
            </w:r>
          </w:p>
        </w:tc>
      </w:tr>
      <w:tr w:rsidR="001F4219" w:rsidRPr="00AB721D" w14:paraId="19A4F953" w14:textId="77777777" w:rsidTr="002D469A">
        <w:tc>
          <w:tcPr>
            <w:tcW w:w="1668" w:type="dxa"/>
          </w:tcPr>
          <w:p w14:paraId="4996F389" w14:textId="77777777" w:rsidR="001F4219" w:rsidRPr="00AB721D" w:rsidRDefault="001F4219" w:rsidP="001F4219">
            <w:r w:rsidRPr="00AB721D">
              <w:t>Strategy</w:t>
            </w:r>
          </w:p>
        </w:tc>
        <w:tc>
          <w:tcPr>
            <w:tcW w:w="2268" w:type="dxa"/>
          </w:tcPr>
          <w:p w14:paraId="3F09B56C" w14:textId="77777777" w:rsidR="001F4219" w:rsidRPr="00AB721D" w:rsidRDefault="001F4219" w:rsidP="001F4219"/>
        </w:tc>
        <w:tc>
          <w:tcPr>
            <w:tcW w:w="992" w:type="dxa"/>
          </w:tcPr>
          <w:p w14:paraId="7281C43A" w14:textId="77777777" w:rsidR="001F4219" w:rsidRPr="00AB721D" w:rsidRDefault="001F4219" w:rsidP="001F4219"/>
        </w:tc>
        <w:tc>
          <w:tcPr>
            <w:tcW w:w="3588" w:type="dxa"/>
          </w:tcPr>
          <w:p w14:paraId="7751D6A9" w14:textId="77777777" w:rsidR="001F4219" w:rsidRPr="00AB721D" w:rsidRDefault="001F4219" w:rsidP="001F4219"/>
        </w:tc>
      </w:tr>
      <w:tr w:rsidR="001F4219" w:rsidRPr="00AB721D" w14:paraId="5DDE211F" w14:textId="77777777" w:rsidTr="002D469A">
        <w:tc>
          <w:tcPr>
            <w:tcW w:w="1668" w:type="dxa"/>
          </w:tcPr>
          <w:p w14:paraId="68FD963A" w14:textId="77777777" w:rsidR="001F4219" w:rsidRPr="00AB721D" w:rsidRDefault="001F4219" w:rsidP="001F4219">
            <w:r w:rsidRPr="00AB721D">
              <w:t xml:space="preserve">Finance </w:t>
            </w:r>
          </w:p>
          <w:p w14:paraId="63792E4C" w14:textId="77777777" w:rsidR="001F4219" w:rsidRPr="00AB721D" w:rsidRDefault="001F4219" w:rsidP="001F4219"/>
        </w:tc>
        <w:tc>
          <w:tcPr>
            <w:tcW w:w="2268" w:type="dxa"/>
          </w:tcPr>
          <w:p w14:paraId="3AF203C9" w14:textId="77777777" w:rsidR="001F4219" w:rsidRPr="00AB721D" w:rsidRDefault="001F4219" w:rsidP="001F4219"/>
        </w:tc>
        <w:tc>
          <w:tcPr>
            <w:tcW w:w="992" w:type="dxa"/>
          </w:tcPr>
          <w:p w14:paraId="7187F841" w14:textId="77777777" w:rsidR="001F4219" w:rsidRPr="00AB721D" w:rsidRDefault="001F4219" w:rsidP="001F4219"/>
        </w:tc>
        <w:tc>
          <w:tcPr>
            <w:tcW w:w="3588" w:type="dxa"/>
          </w:tcPr>
          <w:p w14:paraId="084BC556" w14:textId="77777777" w:rsidR="001F4219" w:rsidRPr="00AB721D" w:rsidRDefault="001F4219" w:rsidP="001F4219"/>
        </w:tc>
      </w:tr>
      <w:tr w:rsidR="001F4219" w:rsidRPr="00AB721D" w14:paraId="4A433B91" w14:textId="77777777" w:rsidTr="002D469A">
        <w:tc>
          <w:tcPr>
            <w:tcW w:w="1668" w:type="dxa"/>
          </w:tcPr>
          <w:p w14:paraId="2DA99AE6" w14:textId="77777777" w:rsidR="001F4219" w:rsidRPr="00AB721D" w:rsidRDefault="001F4219" w:rsidP="001F4219">
            <w:r w:rsidRPr="00AB721D">
              <w:t xml:space="preserve">Risk Management </w:t>
            </w:r>
          </w:p>
          <w:p w14:paraId="5EA82DF6" w14:textId="77777777" w:rsidR="001F4219" w:rsidRPr="00AB721D" w:rsidRDefault="001F4219" w:rsidP="001F4219"/>
        </w:tc>
        <w:tc>
          <w:tcPr>
            <w:tcW w:w="2268" w:type="dxa"/>
          </w:tcPr>
          <w:p w14:paraId="74F83059" w14:textId="77777777" w:rsidR="001F4219" w:rsidRPr="00AB721D" w:rsidRDefault="001F4219" w:rsidP="001F4219"/>
        </w:tc>
        <w:tc>
          <w:tcPr>
            <w:tcW w:w="992" w:type="dxa"/>
          </w:tcPr>
          <w:p w14:paraId="7063BB71" w14:textId="77777777" w:rsidR="001F4219" w:rsidRPr="00AB721D" w:rsidRDefault="001F4219" w:rsidP="001F4219"/>
        </w:tc>
        <w:tc>
          <w:tcPr>
            <w:tcW w:w="3588" w:type="dxa"/>
          </w:tcPr>
          <w:p w14:paraId="3D1ADAA8" w14:textId="77777777" w:rsidR="001F4219" w:rsidRPr="00AB721D" w:rsidRDefault="001F4219" w:rsidP="001F4219"/>
        </w:tc>
      </w:tr>
      <w:tr w:rsidR="001F4219" w:rsidRPr="00AB721D" w14:paraId="704EC815" w14:textId="77777777" w:rsidTr="002D469A">
        <w:tc>
          <w:tcPr>
            <w:tcW w:w="1668" w:type="dxa"/>
          </w:tcPr>
          <w:p w14:paraId="10511008" w14:textId="77777777" w:rsidR="001F4219" w:rsidRPr="00AB721D" w:rsidRDefault="001F4219" w:rsidP="001F4219">
            <w:r w:rsidRPr="00AB721D">
              <w:t>Legal</w:t>
            </w:r>
          </w:p>
        </w:tc>
        <w:tc>
          <w:tcPr>
            <w:tcW w:w="2268" w:type="dxa"/>
          </w:tcPr>
          <w:p w14:paraId="10E0BB08" w14:textId="77777777" w:rsidR="001F4219" w:rsidRPr="00AB721D" w:rsidRDefault="001F4219" w:rsidP="001F4219"/>
        </w:tc>
        <w:tc>
          <w:tcPr>
            <w:tcW w:w="992" w:type="dxa"/>
          </w:tcPr>
          <w:p w14:paraId="1873D742" w14:textId="77777777" w:rsidR="001F4219" w:rsidRPr="00AB721D" w:rsidRDefault="001F4219" w:rsidP="001F4219"/>
        </w:tc>
        <w:tc>
          <w:tcPr>
            <w:tcW w:w="3588" w:type="dxa"/>
          </w:tcPr>
          <w:p w14:paraId="2F15BF0B" w14:textId="77777777" w:rsidR="001F4219" w:rsidRPr="00AB721D" w:rsidRDefault="001F4219" w:rsidP="001F4219"/>
        </w:tc>
      </w:tr>
      <w:tr w:rsidR="001F4219" w:rsidRPr="00AB721D" w14:paraId="7FB3EF5E" w14:textId="77777777" w:rsidTr="002D469A">
        <w:tc>
          <w:tcPr>
            <w:tcW w:w="1668" w:type="dxa"/>
          </w:tcPr>
          <w:p w14:paraId="195ECB96" w14:textId="77777777" w:rsidR="001F4219" w:rsidRPr="00AB721D" w:rsidRDefault="001F4219" w:rsidP="001F4219">
            <w:r w:rsidRPr="00AB721D">
              <w:t xml:space="preserve">Executive management </w:t>
            </w:r>
          </w:p>
          <w:p w14:paraId="64B4FA01" w14:textId="77777777" w:rsidR="001F4219" w:rsidRPr="00AB721D" w:rsidRDefault="001F4219" w:rsidP="001F4219"/>
        </w:tc>
        <w:tc>
          <w:tcPr>
            <w:tcW w:w="2268" w:type="dxa"/>
          </w:tcPr>
          <w:p w14:paraId="0DE7E144" w14:textId="77777777" w:rsidR="001F4219" w:rsidRPr="00AB721D" w:rsidRDefault="001F4219" w:rsidP="001F4219"/>
        </w:tc>
        <w:tc>
          <w:tcPr>
            <w:tcW w:w="992" w:type="dxa"/>
          </w:tcPr>
          <w:p w14:paraId="13B9AC92" w14:textId="77777777" w:rsidR="001F4219" w:rsidRPr="00AB721D" w:rsidRDefault="001F4219" w:rsidP="001F4219"/>
        </w:tc>
        <w:tc>
          <w:tcPr>
            <w:tcW w:w="3588" w:type="dxa"/>
          </w:tcPr>
          <w:p w14:paraId="551E1FB9" w14:textId="77777777" w:rsidR="001F4219" w:rsidRPr="00AB721D" w:rsidRDefault="001F4219" w:rsidP="001F4219"/>
        </w:tc>
      </w:tr>
      <w:tr w:rsidR="001F4219" w:rsidRPr="00AB721D" w14:paraId="07EE63A1" w14:textId="77777777" w:rsidTr="002D469A">
        <w:tc>
          <w:tcPr>
            <w:tcW w:w="1668" w:type="dxa"/>
          </w:tcPr>
          <w:p w14:paraId="34F2F052" w14:textId="77777777" w:rsidR="001F4219" w:rsidRPr="00AB721D" w:rsidRDefault="001F4219" w:rsidP="001F4219">
            <w:r w:rsidRPr="00AB721D">
              <w:t xml:space="preserve">Media/Communications </w:t>
            </w:r>
          </w:p>
          <w:p w14:paraId="66FA4756" w14:textId="77777777" w:rsidR="001F4219" w:rsidRPr="00AB721D" w:rsidRDefault="001F4219" w:rsidP="001F4219"/>
        </w:tc>
        <w:tc>
          <w:tcPr>
            <w:tcW w:w="2268" w:type="dxa"/>
          </w:tcPr>
          <w:p w14:paraId="2A8FAE5F" w14:textId="77777777" w:rsidR="001F4219" w:rsidRPr="00AB721D" w:rsidRDefault="001F4219" w:rsidP="001F4219">
            <w:bookmarkStart w:id="0" w:name="_GoBack"/>
            <w:bookmarkEnd w:id="0"/>
          </w:p>
        </w:tc>
        <w:tc>
          <w:tcPr>
            <w:tcW w:w="992" w:type="dxa"/>
          </w:tcPr>
          <w:p w14:paraId="65213D37" w14:textId="77777777" w:rsidR="001F4219" w:rsidRPr="00AB721D" w:rsidRDefault="001F4219" w:rsidP="001F4219"/>
        </w:tc>
        <w:tc>
          <w:tcPr>
            <w:tcW w:w="3588" w:type="dxa"/>
          </w:tcPr>
          <w:p w14:paraId="4736447E" w14:textId="77777777" w:rsidR="001F4219" w:rsidRPr="00AB721D" w:rsidRDefault="001F4219" w:rsidP="001F4219"/>
        </w:tc>
      </w:tr>
      <w:tr w:rsidR="001F4219" w:rsidRPr="00AB721D" w14:paraId="48DCC452" w14:textId="77777777" w:rsidTr="002D469A">
        <w:tc>
          <w:tcPr>
            <w:tcW w:w="1668" w:type="dxa"/>
          </w:tcPr>
          <w:p w14:paraId="5F70C066" w14:textId="77777777" w:rsidR="001F4219" w:rsidRPr="00AB721D" w:rsidRDefault="001F4219" w:rsidP="001F4219">
            <w:r w:rsidRPr="00AB721D">
              <w:t>Participation/ Grassroots Sports</w:t>
            </w:r>
          </w:p>
        </w:tc>
        <w:tc>
          <w:tcPr>
            <w:tcW w:w="2268" w:type="dxa"/>
          </w:tcPr>
          <w:p w14:paraId="0391E9A4" w14:textId="77777777" w:rsidR="001F4219" w:rsidRPr="00AB721D" w:rsidRDefault="001F4219" w:rsidP="001F4219"/>
        </w:tc>
        <w:tc>
          <w:tcPr>
            <w:tcW w:w="992" w:type="dxa"/>
          </w:tcPr>
          <w:p w14:paraId="0FBCF13A" w14:textId="77777777" w:rsidR="001F4219" w:rsidRPr="00AB721D" w:rsidRDefault="001F4219" w:rsidP="001F4219"/>
        </w:tc>
        <w:tc>
          <w:tcPr>
            <w:tcW w:w="3588" w:type="dxa"/>
          </w:tcPr>
          <w:p w14:paraId="5E7EFDD5" w14:textId="77777777" w:rsidR="001F4219" w:rsidRPr="00AB721D" w:rsidRDefault="001F4219" w:rsidP="001F4219"/>
        </w:tc>
      </w:tr>
      <w:tr w:rsidR="001F4219" w:rsidRPr="00AB721D" w14:paraId="7181783F" w14:textId="77777777" w:rsidTr="002D469A">
        <w:tc>
          <w:tcPr>
            <w:tcW w:w="1668" w:type="dxa"/>
          </w:tcPr>
          <w:p w14:paraId="586465DD" w14:textId="77777777" w:rsidR="001F4219" w:rsidRPr="00AB721D" w:rsidRDefault="001F4219" w:rsidP="001F4219">
            <w:r w:rsidRPr="00AB721D">
              <w:t xml:space="preserve">High Performance </w:t>
            </w:r>
          </w:p>
        </w:tc>
        <w:tc>
          <w:tcPr>
            <w:tcW w:w="2268" w:type="dxa"/>
          </w:tcPr>
          <w:p w14:paraId="1EA4B497" w14:textId="77777777" w:rsidR="001F4219" w:rsidRPr="00AB721D" w:rsidRDefault="001F4219" w:rsidP="001F4219"/>
        </w:tc>
        <w:tc>
          <w:tcPr>
            <w:tcW w:w="992" w:type="dxa"/>
          </w:tcPr>
          <w:p w14:paraId="2FB0CE83" w14:textId="77777777" w:rsidR="001F4219" w:rsidRPr="00AB721D" w:rsidRDefault="001F4219" w:rsidP="001F4219"/>
        </w:tc>
        <w:tc>
          <w:tcPr>
            <w:tcW w:w="3588" w:type="dxa"/>
          </w:tcPr>
          <w:p w14:paraId="2CEF4046" w14:textId="77777777" w:rsidR="001F4219" w:rsidRPr="00AB721D" w:rsidRDefault="001F4219" w:rsidP="001F4219"/>
        </w:tc>
      </w:tr>
      <w:tr w:rsidR="001F4219" w:rsidRPr="00AB721D" w14:paraId="5DF18414" w14:textId="77777777" w:rsidTr="002D469A">
        <w:tc>
          <w:tcPr>
            <w:tcW w:w="1668" w:type="dxa"/>
          </w:tcPr>
          <w:p w14:paraId="0EEEF948" w14:textId="77777777" w:rsidR="001F4219" w:rsidRPr="00AB721D" w:rsidRDefault="001F4219" w:rsidP="001F4219">
            <w:r w:rsidRPr="00AB721D">
              <w:t xml:space="preserve">Sport Administration  </w:t>
            </w:r>
          </w:p>
        </w:tc>
        <w:tc>
          <w:tcPr>
            <w:tcW w:w="2268" w:type="dxa"/>
          </w:tcPr>
          <w:p w14:paraId="00DE0452" w14:textId="77777777" w:rsidR="001F4219" w:rsidRPr="00AB721D" w:rsidRDefault="001F4219" w:rsidP="001F4219"/>
        </w:tc>
        <w:tc>
          <w:tcPr>
            <w:tcW w:w="992" w:type="dxa"/>
          </w:tcPr>
          <w:p w14:paraId="60586400" w14:textId="77777777" w:rsidR="001F4219" w:rsidRPr="00AB721D" w:rsidRDefault="001F4219" w:rsidP="001F4219"/>
        </w:tc>
        <w:tc>
          <w:tcPr>
            <w:tcW w:w="3588" w:type="dxa"/>
          </w:tcPr>
          <w:p w14:paraId="3A014644" w14:textId="77777777" w:rsidR="001F4219" w:rsidRPr="00AB721D" w:rsidRDefault="001F4219" w:rsidP="001F4219"/>
        </w:tc>
      </w:tr>
      <w:tr w:rsidR="001F4219" w:rsidRPr="00AB721D" w14:paraId="716CE147" w14:textId="77777777" w:rsidTr="002D469A">
        <w:tc>
          <w:tcPr>
            <w:tcW w:w="1668" w:type="dxa"/>
          </w:tcPr>
          <w:p w14:paraId="1564EA41" w14:textId="77777777" w:rsidR="001F4219" w:rsidRPr="00AB721D" w:rsidRDefault="001F4219" w:rsidP="001F4219">
            <w:r w:rsidRPr="00AB721D">
              <w:t>Corporate Governance</w:t>
            </w:r>
          </w:p>
        </w:tc>
        <w:tc>
          <w:tcPr>
            <w:tcW w:w="2268" w:type="dxa"/>
          </w:tcPr>
          <w:p w14:paraId="5B7B842C" w14:textId="77777777" w:rsidR="001F4219" w:rsidRPr="00AB721D" w:rsidRDefault="001F4219" w:rsidP="001F4219"/>
        </w:tc>
        <w:tc>
          <w:tcPr>
            <w:tcW w:w="992" w:type="dxa"/>
          </w:tcPr>
          <w:p w14:paraId="2C8A6D8B" w14:textId="77777777" w:rsidR="001F4219" w:rsidRPr="00AB721D" w:rsidRDefault="001F4219" w:rsidP="001F4219"/>
        </w:tc>
        <w:tc>
          <w:tcPr>
            <w:tcW w:w="3588" w:type="dxa"/>
          </w:tcPr>
          <w:p w14:paraId="55993401" w14:textId="77777777" w:rsidR="001F4219" w:rsidRPr="00AB721D" w:rsidRDefault="001F4219" w:rsidP="001F4219"/>
        </w:tc>
      </w:tr>
      <w:tr w:rsidR="001F4219" w:rsidRPr="00AB721D" w14:paraId="1017F1E4" w14:textId="77777777" w:rsidTr="002D469A">
        <w:tc>
          <w:tcPr>
            <w:tcW w:w="1668" w:type="dxa"/>
          </w:tcPr>
          <w:p w14:paraId="790B559A" w14:textId="77777777" w:rsidR="001F4219" w:rsidRPr="00AB721D" w:rsidRDefault="001F4219" w:rsidP="001F4219">
            <w:r w:rsidRPr="00AB721D">
              <w:t>Medical</w:t>
            </w:r>
            <w:r>
              <w:t>/Health</w:t>
            </w:r>
          </w:p>
        </w:tc>
        <w:tc>
          <w:tcPr>
            <w:tcW w:w="2268" w:type="dxa"/>
          </w:tcPr>
          <w:p w14:paraId="42DFFC0B" w14:textId="77777777" w:rsidR="001F4219" w:rsidRPr="00AB721D" w:rsidRDefault="001F4219" w:rsidP="001F4219"/>
        </w:tc>
        <w:tc>
          <w:tcPr>
            <w:tcW w:w="992" w:type="dxa"/>
          </w:tcPr>
          <w:p w14:paraId="25D4F8A8" w14:textId="77777777" w:rsidR="001F4219" w:rsidRPr="00AB721D" w:rsidRDefault="001F4219" w:rsidP="001F4219"/>
        </w:tc>
        <w:tc>
          <w:tcPr>
            <w:tcW w:w="3588" w:type="dxa"/>
          </w:tcPr>
          <w:p w14:paraId="76540385" w14:textId="77777777" w:rsidR="001F4219" w:rsidRPr="00AB721D" w:rsidRDefault="001F4219" w:rsidP="001F4219"/>
        </w:tc>
      </w:tr>
      <w:tr w:rsidR="001F4219" w:rsidRPr="00AB721D" w14:paraId="5CBE5720" w14:textId="77777777" w:rsidTr="002D469A">
        <w:tc>
          <w:tcPr>
            <w:tcW w:w="1668" w:type="dxa"/>
          </w:tcPr>
          <w:p w14:paraId="01A772F3" w14:textId="77777777" w:rsidR="001F4219" w:rsidRPr="00AB721D" w:rsidRDefault="001F4219" w:rsidP="001F4219">
            <w:r w:rsidRPr="00AB721D">
              <w:t>Information Technology</w:t>
            </w:r>
          </w:p>
        </w:tc>
        <w:tc>
          <w:tcPr>
            <w:tcW w:w="2268" w:type="dxa"/>
          </w:tcPr>
          <w:p w14:paraId="0FF193D2" w14:textId="77777777" w:rsidR="001F4219" w:rsidRPr="00AB721D" w:rsidRDefault="001F4219" w:rsidP="001F4219"/>
        </w:tc>
        <w:tc>
          <w:tcPr>
            <w:tcW w:w="992" w:type="dxa"/>
          </w:tcPr>
          <w:p w14:paraId="41C093F7" w14:textId="77777777" w:rsidR="001F4219" w:rsidRPr="00AB721D" w:rsidRDefault="001F4219" w:rsidP="001F4219"/>
        </w:tc>
        <w:tc>
          <w:tcPr>
            <w:tcW w:w="3588" w:type="dxa"/>
          </w:tcPr>
          <w:p w14:paraId="13F9444F" w14:textId="77777777" w:rsidR="001F4219" w:rsidRPr="00AB721D" w:rsidRDefault="001F4219" w:rsidP="001F4219"/>
        </w:tc>
      </w:tr>
      <w:tr w:rsidR="001F4219" w:rsidRPr="00AB721D" w14:paraId="4BBF9882" w14:textId="77777777" w:rsidTr="002D469A">
        <w:tc>
          <w:tcPr>
            <w:tcW w:w="1668" w:type="dxa"/>
          </w:tcPr>
          <w:p w14:paraId="0D214AF5" w14:textId="77777777" w:rsidR="001F4219" w:rsidRPr="00AB721D" w:rsidRDefault="001F4219" w:rsidP="001F4219">
            <w:r w:rsidRPr="00AB721D">
              <w:t>Commercial Fundraising/Sponsorship</w:t>
            </w:r>
          </w:p>
        </w:tc>
        <w:tc>
          <w:tcPr>
            <w:tcW w:w="2268" w:type="dxa"/>
          </w:tcPr>
          <w:p w14:paraId="514554CC" w14:textId="77777777" w:rsidR="001F4219" w:rsidRPr="00AB721D" w:rsidRDefault="001F4219" w:rsidP="001F4219"/>
        </w:tc>
        <w:tc>
          <w:tcPr>
            <w:tcW w:w="992" w:type="dxa"/>
          </w:tcPr>
          <w:p w14:paraId="6BD2EDFF" w14:textId="77777777" w:rsidR="001F4219" w:rsidRPr="00AB721D" w:rsidRDefault="001F4219" w:rsidP="001F4219"/>
        </w:tc>
        <w:tc>
          <w:tcPr>
            <w:tcW w:w="3588" w:type="dxa"/>
          </w:tcPr>
          <w:p w14:paraId="16015251" w14:textId="77777777" w:rsidR="001F4219" w:rsidRPr="00AB721D" w:rsidRDefault="001F4219" w:rsidP="001F4219"/>
        </w:tc>
      </w:tr>
      <w:tr w:rsidR="001F4219" w:rsidRPr="00AB721D" w14:paraId="0F324958" w14:textId="77777777" w:rsidTr="002D469A">
        <w:tc>
          <w:tcPr>
            <w:tcW w:w="1668" w:type="dxa"/>
          </w:tcPr>
          <w:p w14:paraId="104A9E14" w14:textId="77777777" w:rsidR="001F4219" w:rsidRPr="00AB721D" w:rsidRDefault="001F4219" w:rsidP="001F4219">
            <w:r w:rsidRPr="00AB721D">
              <w:t>Policy</w:t>
            </w:r>
          </w:p>
        </w:tc>
        <w:tc>
          <w:tcPr>
            <w:tcW w:w="2268" w:type="dxa"/>
          </w:tcPr>
          <w:p w14:paraId="199F197E" w14:textId="77777777" w:rsidR="001F4219" w:rsidRPr="00AB721D" w:rsidRDefault="001F4219" w:rsidP="001F4219"/>
        </w:tc>
        <w:tc>
          <w:tcPr>
            <w:tcW w:w="992" w:type="dxa"/>
          </w:tcPr>
          <w:p w14:paraId="07A1C168" w14:textId="77777777" w:rsidR="001F4219" w:rsidRPr="00AB721D" w:rsidRDefault="001F4219" w:rsidP="001F4219"/>
        </w:tc>
        <w:tc>
          <w:tcPr>
            <w:tcW w:w="3588" w:type="dxa"/>
          </w:tcPr>
          <w:p w14:paraId="638562F5" w14:textId="77777777" w:rsidR="001F4219" w:rsidRPr="00AB721D" w:rsidRDefault="001F4219" w:rsidP="001F4219"/>
        </w:tc>
      </w:tr>
    </w:tbl>
    <w:p w14:paraId="1CFC1654" w14:textId="77777777" w:rsidR="001F4219" w:rsidRPr="001F4219" w:rsidRDefault="001F4219" w:rsidP="001F4219">
      <w:pPr>
        <w:rPr>
          <w:lang w:val="en-AU" w:eastAsia="en-GB"/>
        </w:rPr>
      </w:pPr>
    </w:p>
    <w:sectPr w:rsidR="001F4219" w:rsidRPr="001F4219" w:rsidSect="00CD0B28">
      <w:headerReference w:type="default" r:id="rId6"/>
      <w:footerReference w:type="default" r:id="rId7"/>
      <w:pgSz w:w="11900" w:h="16840"/>
      <w:pgMar w:top="386" w:right="567" w:bottom="816" w:left="567" w:header="386" w:footer="709" w:gutter="5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2261130" w14:textId="77777777" w:rsidR="00A357F7" w:rsidRDefault="00A357F7" w:rsidP="00E87682">
      <w:r>
        <w:separator/>
      </w:r>
    </w:p>
  </w:endnote>
  <w:endnote w:type="continuationSeparator" w:id="0">
    <w:p w14:paraId="452CA50F" w14:textId="77777777" w:rsidR="00A357F7" w:rsidRDefault="00A357F7" w:rsidP="00E876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7FEEE6D" w14:textId="77777777" w:rsidR="00CD0B28" w:rsidRDefault="00CD0B28">
    <w:pPr>
      <w:pStyle w:val="Footer"/>
    </w:pPr>
    <w:r>
      <w:rPr>
        <w:noProof/>
      </w:rPr>
      <w:drawing>
        <wp:inline distT="0" distB="0" distL="0" distR="0" wp14:anchorId="23F25FAD" wp14:editId="244D28CC">
          <wp:extent cx="6800215" cy="665480"/>
          <wp:effectExtent l="0" t="0" r="0" b="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Footer for BQ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00215" cy="66548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B5183B3" w14:textId="77777777" w:rsidR="00A357F7" w:rsidRDefault="00A357F7" w:rsidP="00E87682">
      <w:r>
        <w:separator/>
      </w:r>
    </w:p>
  </w:footnote>
  <w:footnote w:type="continuationSeparator" w:id="0">
    <w:p w14:paraId="0E2EDB6D" w14:textId="77777777" w:rsidR="00A357F7" w:rsidRDefault="00A357F7" w:rsidP="00E8768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FDD2986" w14:textId="77777777" w:rsidR="00E87682" w:rsidRDefault="00E87682">
    <w:pPr>
      <w:pStyle w:val="Header"/>
    </w:pPr>
    <w:r>
      <w:rPr>
        <w:noProof/>
      </w:rPr>
      <w:drawing>
        <wp:inline distT="0" distB="0" distL="0" distR="0" wp14:anchorId="1FCEAFBA" wp14:editId="57383FBF">
          <wp:extent cx="6772759" cy="1342897"/>
          <wp:effectExtent l="0" t="0" r="0" b="3810"/>
          <wp:docPr id="5" name="Picture 5" descr="A close up of a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Q Banner for letterhead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41885" cy="135660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28EDF21" w14:textId="77777777" w:rsidR="00E87682" w:rsidRDefault="00E8768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7FEE"/>
    <w:rsid w:val="00054CD2"/>
    <w:rsid w:val="001F4219"/>
    <w:rsid w:val="00290084"/>
    <w:rsid w:val="002C2562"/>
    <w:rsid w:val="00487552"/>
    <w:rsid w:val="00677FEE"/>
    <w:rsid w:val="00835B86"/>
    <w:rsid w:val="00A357F7"/>
    <w:rsid w:val="00AB54DF"/>
    <w:rsid w:val="00C16EE9"/>
    <w:rsid w:val="00CD0B28"/>
    <w:rsid w:val="00CF1B66"/>
    <w:rsid w:val="00E876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7AC210"/>
  <w15:chartTrackingRefBased/>
  <w15:docId w15:val="{C0F498C3-F97D-A74D-B103-4DF63A4F59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77FEE"/>
    <w:rPr>
      <w:rFonts w:eastAsiaTheme="minorEastAsia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677FEE"/>
    <w:pPr>
      <w:keepNext/>
      <w:keepLines/>
      <w:spacing w:before="240"/>
      <w:outlineLvl w:val="0"/>
    </w:pPr>
    <w:rPr>
      <w:rFonts w:ascii="Times New Roman" w:eastAsiaTheme="majorEastAsia" w:hAnsi="Times New Roman" w:cs="Times New Roman"/>
      <w:b/>
      <w:bCs/>
      <w:color w:val="000000" w:themeColor="text1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77FEE"/>
    <w:pPr>
      <w:keepNext/>
      <w:keepLines/>
      <w:spacing w:before="40"/>
      <w:outlineLvl w:val="1"/>
    </w:pPr>
    <w:rPr>
      <w:rFonts w:ascii="Times New Roman" w:eastAsiaTheme="majorEastAsia" w:hAnsi="Times New Roman" w:cs="Times New Roman"/>
      <w:b/>
      <w:bCs/>
      <w:color w:val="000000" w:themeColor="text1"/>
      <w:sz w:val="32"/>
      <w:szCs w:val="32"/>
    </w:rPr>
  </w:style>
  <w:style w:type="paragraph" w:styleId="Heading3">
    <w:name w:val="heading 3"/>
    <w:basedOn w:val="Normal"/>
    <w:link w:val="Heading3Char"/>
    <w:uiPriority w:val="9"/>
    <w:qFormat/>
    <w:rsid w:val="00677FEE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8"/>
      <w:szCs w:val="28"/>
      <w:lang w:val="en-AU" w:eastAsia="en-GB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77FEE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87682"/>
    <w:pPr>
      <w:tabs>
        <w:tab w:val="center" w:pos="4680"/>
        <w:tab w:val="right" w:pos="9360"/>
      </w:tabs>
    </w:pPr>
    <w:rPr>
      <w:rFonts w:eastAsiaTheme="minorHAnsi"/>
      <w:lang w:val="en-AU"/>
    </w:rPr>
  </w:style>
  <w:style w:type="character" w:customStyle="1" w:styleId="HeaderChar">
    <w:name w:val="Header Char"/>
    <w:basedOn w:val="DefaultParagraphFont"/>
    <w:link w:val="Header"/>
    <w:uiPriority w:val="99"/>
    <w:rsid w:val="00E87682"/>
  </w:style>
  <w:style w:type="paragraph" w:styleId="Footer">
    <w:name w:val="footer"/>
    <w:basedOn w:val="Normal"/>
    <w:link w:val="FooterChar"/>
    <w:uiPriority w:val="99"/>
    <w:unhideWhenUsed/>
    <w:rsid w:val="00E87682"/>
    <w:pPr>
      <w:tabs>
        <w:tab w:val="center" w:pos="4680"/>
        <w:tab w:val="right" w:pos="9360"/>
      </w:tabs>
    </w:pPr>
    <w:rPr>
      <w:rFonts w:eastAsiaTheme="minorHAnsi"/>
      <w:lang w:val="en-AU"/>
    </w:rPr>
  </w:style>
  <w:style w:type="character" w:customStyle="1" w:styleId="FooterChar">
    <w:name w:val="Footer Char"/>
    <w:basedOn w:val="DefaultParagraphFont"/>
    <w:link w:val="Footer"/>
    <w:uiPriority w:val="99"/>
    <w:rsid w:val="00E87682"/>
  </w:style>
  <w:style w:type="character" w:customStyle="1" w:styleId="Heading3Char">
    <w:name w:val="Heading 3 Char"/>
    <w:basedOn w:val="DefaultParagraphFont"/>
    <w:link w:val="Heading3"/>
    <w:uiPriority w:val="9"/>
    <w:rsid w:val="00677FEE"/>
    <w:rPr>
      <w:rFonts w:ascii="Times New Roman" w:eastAsia="Times New Roman" w:hAnsi="Times New Roman" w:cs="Times New Roman"/>
      <w:b/>
      <w:bCs/>
      <w:sz w:val="28"/>
      <w:szCs w:val="28"/>
      <w:lang w:eastAsia="en-GB"/>
    </w:rPr>
  </w:style>
  <w:style w:type="paragraph" w:styleId="NormalWeb">
    <w:name w:val="Normal (Web)"/>
    <w:basedOn w:val="Normal"/>
    <w:uiPriority w:val="99"/>
    <w:unhideWhenUsed/>
    <w:rsid w:val="00CD0B28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n-AU" w:eastAsia="en-GB"/>
    </w:rPr>
  </w:style>
  <w:style w:type="table" w:styleId="TableGrid">
    <w:name w:val="Table Grid"/>
    <w:basedOn w:val="TableNormal"/>
    <w:uiPriority w:val="59"/>
    <w:rsid w:val="00677FEE"/>
    <w:rPr>
      <w:rFonts w:eastAsiaTheme="minorEastAsia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4Char">
    <w:name w:val="Heading 4 Char"/>
    <w:basedOn w:val="DefaultParagraphFont"/>
    <w:link w:val="Heading4"/>
    <w:uiPriority w:val="9"/>
    <w:rsid w:val="00677FEE"/>
    <w:rPr>
      <w:rFonts w:asciiTheme="majorHAnsi" w:eastAsiaTheme="majorEastAsia" w:hAnsiTheme="majorHAnsi" w:cstheme="majorBidi"/>
      <w:i/>
      <w:iCs/>
      <w:color w:val="2F5496" w:themeColor="accent1" w:themeShade="BF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rsid w:val="00677FEE"/>
    <w:rPr>
      <w:rFonts w:ascii="Times New Roman" w:eastAsiaTheme="majorEastAsia" w:hAnsi="Times New Roman" w:cs="Times New Roman"/>
      <w:b/>
      <w:bCs/>
      <w:color w:val="000000" w:themeColor="text1"/>
      <w:sz w:val="32"/>
      <w:szCs w:val="32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677FEE"/>
    <w:rPr>
      <w:rFonts w:ascii="Times New Roman" w:eastAsiaTheme="majorEastAsia" w:hAnsi="Times New Roman" w:cs="Times New Roman"/>
      <w:b/>
      <w:bCs/>
      <w:color w:val="000000" w:themeColor="text1"/>
      <w:sz w:val="36"/>
      <w:szCs w:val="3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214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jeremycade/Dropbox/Baseball/BQI/Templates/BQI%20-%20Letter%20Head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39D84B9A3F954E8EF84F47DE9A85B0" ma:contentTypeVersion="4" ma:contentTypeDescription="Create a new document." ma:contentTypeScope="" ma:versionID="825a84d331c065b75d09cb8d8a3edf1a">
  <xsd:schema xmlns:xsd="http://www.w3.org/2001/XMLSchema" xmlns:xs="http://www.w3.org/2001/XMLSchema" xmlns:p="http://schemas.microsoft.com/office/2006/metadata/properties" xmlns:ns2="fd25a563-b686-403a-8c83-ff5f323c5b33" targetNamespace="http://schemas.microsoft.com/office/2006/metadata/properties" ma:root="true" ma:fieldsID="598f5b7b1dfd6a04f8d6bcf2cb95fd82" ns2:_="">
    <xsd:import namespace="fd25a563-b686-403a-8c83-ff5f323c5b3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d25a563-b686-403a-8c83-ff5f323c5b3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AF420B8-5415-4479-A46E-87AAC5F952A7}"/>
</file>

<file path=customXml/itemProps2.xml><?xml version="1.0" encoding="utf-8"?>
<ds:datastoreItem xmlns:ds="http://schemas.openxmlformats.org/officeDocument/2006/customXml" ds:itemID="{307278F6-57F7-4F96-A48B-6FE45B34D082}"/>
</file>

<file path=customXml/itemProps3.xml><?xml version="1.0" encoding="utf-8"?>
<ds:datastoreItem xmlns:ds="http://schemas.openxmlformats.org/officeDocument/2006/customXml" ds:itemID="{F80F1E73-BEB4-463B-8755-9AE675979D65}"/>
</file>

<file path=docProps/app.xml><?xml version="1.0" encoding="utf-8"?>
<Properties xmlns="http://schemas.openxmlformats.org/officeDocument/2006/extended-properties" xmlns:vt="http://schemas.openxmlformats.org/officeDocument/2006/docPropsVTypes">
  <Template>BQI - Letter Head.dotx</Template>
  <TotalTime>10</TotalTime>
  <Pages>1</Pages>
  <Words>95</Words>
  <Characters>547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Jeremy Cade</cp:lastModifiedBy>
  <cp:revision>1</cp:revision>
  <dcterms:created xsi:type="dcterms:W3CDTF">2019-11-26T10:10:00Z</dcterms:created>
  <dcterms:modified xsi:type="dcterms:W3CDTF">2019-11-26T10:35:00Z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0x0101005139D84B9A3F954E8EF84F47DE9A85B0</vt:lpwstr>
  </property>
  <property fmtid="{D5CDD505-2E9C-101B-9397-08002B2CF9AE}" pid="3" name="Order">
    <vt:r8>1600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_SourceUrl">
    <vt:lpwstr/>
  </property>
  <property fmtid="{D5CDD505-2E9C-101B-9397-08002B2CF9AE}" pid="7" name="_SharedFileIndex">
    <vt:lpwstr/>
  </property>
  <property fmtid="{D5CDD505-2E9C-101B-9397-08002B2CF9AE}" pid="8" name="ComplianceAssetId">
    <vt:lpwstr/>
  </property>
  <property fmtid="{D5CDD505-2E9C-101B-9397-08002B2CF9AE}" pid="9" name="TemplateUrl">
    <vt:lpwstr/>
  </property>
</Properties>
</file>